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E3E" w:rsidRDefault="00245E3E" w:rsidP="00245E3E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786562" cy="9772650"/>
            <wp:effectExtent l="0" t="0" r="0" b="0"/>
            <wp:docPr id="1" name="Picture 1" descr="W:\Central Resource Library\Teachers\SMT\SMT Newsletter\2015-16\SCHOOL NEWSLETTER Sept Oct 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entral Resource Library\Teachers\SMT\SMT Newsletter\2015-16\SCHOOL NEWSLETTER Sept Oct 201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2115" r="2325" b="588"/>
                    <a:stretch/>
                  </pic:blipFill>
                  <pic:spPr bwMode="auto">
                    <a:xfrm>
                      <a:off x="0" y="0"/>
                      <a:ext cx="6786562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E3E" w:rsidRDefault="00245E3E">
      <w:r>
        <w:br w:type="page"/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900258" cy="9877425"/>
            <wp:effectExtent l="0" t="0" r="0" b="0"/>
            <wp:docPr id="2" name="Picture 2" descr="W:\Central Resource Library\Teachers\SMT\SMT Newsletter\2015-16\SCHOOL NEWSLETTER Sept Oct 20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Central Resource Library\Teachers\SMT\SMT Newsletter\2015-16\SCHOOL NEWSLETTER Sept Oct 201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2432" r="2338" b="1071"/>
                    <a:stretch/>
                  </pic:blipFill>
                  <pic:spPr bwMode="auto">
                    <a:xfrm>
                      <a:off x="0" y="0"/>
                      <a:ext cx="6900258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67D71" w:rsidRDefault="00245E3E"/>
    <w:sectPr w:rsidR="00C67D71" w:rsidSect="00245E3E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3E"/>
    <w:rsid w:val="000A7C82"/>
    <w:rsid w:val="00245E3E"/>
    <w:rsid w:val="0079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53A4F326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BARTLETT</dc:creator>
  <cp:lastModifiedBy>S BARTLETT</cp:lastModifiedBy>
  <cp:revision>1</cp:revision>
  <dcterms:created xsi:type="dcterms:W3CDTF">2015-11-02T17:29:00Z</dcterms:created>
  <dcterms:modified xsi:type="dcterms:W3CDTF">2015-11-02T17:32:00Z</dcterms:modified>
</cp:coreProperties>
</file>